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515" w:rsidRDefault="00967515" w:rsidP="00471F2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D2C47">
        <w:rPr>
          <w:rFonts w:ascii="Times New Roman" w:hAnsi="Times New Roman"/>
          <w:b/>
          <w:sz w:val="32"/>
          <w:szCs w:val="32"/>
        </w:rPr>
        <w:t>Викторина</w:t>
      </w:r>
      <w:r>
        <w:rPr>
          <w:rFonts w:ascii="Times New Roman" w:hAnsi="Times New Roman"/>
          <w:b/>
          <w:sz w:val="32"/>
          <w:szCs w:val="32"/>
        </w:rPr>
        <w:t>, посвященная  Г</w:t>
      </w:r>
      <w:r w:rsidRPr="001D2C47">
        <w:rPr>
          <w:rFonts w:ascii="Times New Roman" w:hAnsi="Times New Roman"/>
          <w:b/>
          <w:sz w:val="32"/>
          <w:szCs w:val="32"/>
        </w:rPr>
        <w:t>оду театра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году был построен Башкирский театр оперы и балета?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честь каких писателей, названы театры в Уфе?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году была поставлена опера Загира Исмагилова «Салават Юлаев»?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каких городах Республики Башкортостан есть театры.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оперы, балеты и музыкальные комедии Загира Исмагилова и год их премьеры.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театр, которым руководил О.П. Табаков и театр, который он основал.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фасаде какого театра есть часы?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каком городе находится  </w:t>
      </w:r>
      <w:r w:rsidRPr="009570A6">
        <w:rPr>
          <w:rFonts w:ascii="Times New Roman" w:hAnsi="Times New Roman"/>
          <w:sz w:val="28"/>
          <w:szCs w:val="28"/>
        </w:rPr>
        <w:t>Российский государственный академический Большой драматический театр имени Г. А. Товстоногова</w:t>
      </w:r>
      <w:r>
        <w:rPr>
          <w:rFonts w:ascii="Times New Roman" w:hAnsi="Times New Roman"/>
          <w:sz w:val="28"/>
          <w:szCs w:val="28"/>
        </w:rPr>
        <w:t>?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оперные театры Санкт-Петербурга.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первый театр в России.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театры основал  К.С. Станиславский?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из российских императриц является соавтором опер? Назовите оперы и композиторов.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Русский театральный и художественный деятель, организатор «Русских сезонов» в Париже.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знаменитые европейские театры оперы и балета.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первую оперу, автора и город, в котором она была поставлена.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Назовите псевдоним Жан-Батиста Поклена, и наиболее его знаменитые пьесы.</w:t>
      </w:r>
    </w:p>
    <w:p w:rsidR="00967515" w:rsidRDefault="00967515" w:rsidP="003D40D3">
      <w:pPr>
        <w:pStyle w:val="ListParagraph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театры изображены на фотографиях? В каких городах они находятся?</w:t>
      </w: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s://australiashomepage.com/wp-content/uploads/2018/04/Sydney-Opera-House.jpeg" style="position:absolute;margin-left:11.7pt;margin-top:12.3pt;width:388pt;height:291pt;z-index:-251658240;visibility:visible" wrapcoords="-42 0 -42 21544 21600 21544 21600 0 -42 0">
            <v:imagedata r:id="rId5" o:title=""/>
            <w10:wrap type="through"/>
          </v:shape>
        </w:pict>
      </w: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0B5A1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5" type="#_x0000_t75" style="width:430.5pt;height:285pt;visibility:visible">
            <v:imagedata r:id="rId6" o:title=""/>
          </v:shape>
        </w:pict>
      </w:r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67515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967515" w:rsidRPr="001D2C47" w:rsidRDefault="00967515" w:rsidP="001A789E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Ответы отправить до 10 марта на почту </w:t>
      </w:r>
      <w:r>
        <w:rPr>
          <w:rFonts w:ascii="Times New Roman" w:hAnsi="Times New Roman"/>
          <w:sz w:val="28"/>
          <w:szCs w:val="28"/>
          <w:lang w:val="en-US"/>
        </w:rPr>
        <w:t>gulshat</w:t>
      </w:r>
      <w:r w:rsidRPr="001A789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husnutdinova</w:t>
      </w:r>
      <w:r w:rsidRPr="001A789E">
        <w:rPr>
          <w:rFonts w:ascii="Times New Roman" w:hAnsi="Times New Roman"/>
          <w:sz w:val="28"/>
          <w:szCs w:val="28"/>
        </w:rPr>
        <w:t>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1A78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967515" w:rsidRDefault="00967515" w:rsidP="00471F2A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967515" w:rsidSect="0069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BA3470"/>
    <w:multiLevelType w:val="hybridMultilevel"/>
    <w:tmpl w:val="54E64E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5005"/>
    <w:rsid w:val="00013239"/>
    <w:rsid w:val="000B5A16"/>
    <w:rsid w:val="001A789E"/>
    <w:rsid w:val="001D2C47"/>
    <w:rsid w:val="002817A5"/>
    <w:rsid w:val="00396E74"/>
    <w:rsid w:val="003D40D3"/>
    <w:rsid w:val="003F2226"/>
    <w:rsid w:val="00471F2A"/>
    <w:rsid w:val="004D607B"/>
    <w:rsid w:val="00665005"/>
    <w:rsid w:val="006706B4"/>
    <w:rsid w:val="006970D8"/>
    <w:rsid w:val="006A573D"/>
    <w:rsid w:val="007143EB"/>
    <w:rsid w:val="007F3131"/>
    <w:rsid w:val="00880104"/>
    <w:rsid w:val="00884A0C"/>
    <w:rsid w:val="009570A6"/>
    <w:rsid w:val="00967515"/>
    <w:rsid w:val="00FE2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0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D2C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F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2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141</TotalTime>
  <Pages>3</Pages>
  <Words>182</Words>
  <Characters>1042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Воронина ЕВ</cp:lastModifiedBy>
  <cp:revision>16</cp:revision>
  <dcterms:created xsi:type="dcterms:W3CDTF">2019-02-02T05:44:00Z</dcterms:created>
  <dcterms:modified xsi:type="dcterms:W3CDTF">2019-02-20T05:56:00Z</dcterms:modified>
</cp:coreProperties>
</file>